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77" w:rsidRPr="00627508" w:rsidRDefault="00FF1577" w:rsidP="0006776A">
      <w:pPr>
        <w:ind w:firstLine="720"/>
        <w:jc w:val="both"/>
        <w:rPr>
          <w:sz w:val="18"/>
          <w:szCs w:val="18"/>
          <w:lang w:val="vi-VN"/>
        </w:rPr>
      </w:pP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 w:rsidR="00CC3CF3">
        <w:rPr>
          <w:sz w:val="18"/>
          <w:szCs w:val="18"/>
        </w:rPr>
        <w:tab/>
      </w:r>
      <w:r w:rsidR="00CC3CF3">
        <w:rPr>
          <w:sz w:val="18"/>
          <w:szCs w:val="18"/>
        </w:rPr>
        <w:tab/>
      </w:r>
      <w:r>
        <w:rPr>
          <w:sz w:val="18"/>
          <w:szCs w:val="18"/>
          <w:lang w:val="vi-VN"/>
        </w:rPr>
        <w:t>CỘNG HÒA XÃ HỘI CHỦ NGHĨA VIỆT NAM</w:t>
      </w:r>
    </w:p>
    <w:p w:rsidR="00FF1577" w:rsidRDefault="00FF1577" w:rsidP="0006776A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t>TRƯỜ</w:t>
      </w:r>
      <w:r w:rsidR="00CC3CF3">
        <w:rPr>
          <w:b/>
          <w:sz w:val="18"/>
          <w:szCs w:val="18"/>
          <w:lang w:val="vi-VN"/>
        </w:rPr>
        <w:t>NG C</w:t>
      </w:r>
      <w:r w:rsidR="00CC3CF3">
        <w:rPr>
          <w:b/>
          <w:sz w:val="18"/>
          <w:szCs w:val="18"/>
        </w:rPr>
        <w:t xml:space="preserve">AO ĐẲNG </w:t>
      </w:r>
      <w:r w:rsidRPr="00627508">
        <w:rPr>
          <w:b/>
          <w:sz w:val="18"/>
          <w:szCs w:val="18"/>
          <w:lang w:val="vi-VN"/>
        </w:rPr>
        <w:t xml:space="preserve">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 w:rsidR="0006776A"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FF1577" w:rsidRPr="00AB51E4" w:rsidRDefault="00FF1577" w:rsidP="0006776A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="00CC3CF3">
        <w:tab/>
      </w:r>
      <w:r>
        <w:t>****</w:t>
      </w:r>
    </w:p>
    <w:p w:rsidR="00FF1577" w:rsidRPr="00D76AE5" w:rsidRDefault="00FF1577" w:rsidP="00FF1577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1577" w:rsidRDefault="00FF1577" w:rsidP="00FF1577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F1577" w:rsidRPr="00CD5605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</w:t>
      </w:r>
      <w:r w:rsidR="006519A8">
        <w:rPr>
          <w:b/>
        </w:rPr>
        <w:t xml:space="preserve">HỌC </w:t>
      </w:r>
      <w:r>
        <w:rPr>
          <w:b/>
        </w:rPr>
        <w:t>ĐẠI CƯƠNG</w:t>
      </w:r>
      <w:r>
        <w:rPr>
          <w:b/>
          <w:lang w:val="vi-VN"/>
        </w:rPr>
        <w:t xml:space="preserve"> </w:t>
      </w:r>
      <w:r w:rsidR="000A2569">
        <w:rPr>
          <w:b/>
        </w:rPr>
        <w:t>1</w:t>
      </w:r>
    </w:p>
    <w:p w:rsidR="00FF1577" w:rsidRPr="00382E04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CC3CF3">
        <w:rPr>
          <w:b/>
        </w:rPr>
        <w:t>: I</w:t>
      </w:r>
      <w:r w:rsidRPr="00D76AE5">
        <w:rPr>
          <w:b/>
          <w:lang w:val="vi-VN"/>
        </w:rPr>
        <w:t xml:space="preserve">   NĂM HỌ</w:t>
      </w:r>
      <w:r>
        <w:rPr>
          <w:b/>
          <w:lang w:val="vi-VN"/>
        </w:rPr>
        <w:t>C :</w:t>
      </w:r>
      <w:r w:rsidR="00CC3CF3">
        <w:rPr>
          <w:b/>
        </w:rPr>
        <w:t xml:space="preserve"> </w:t>
      </w:r>
      <w:r>
        <w:rPr>
          <w:b/>
          <w:lang w:val="vi-VN"/>
        </w:rPr>
        <w:t>201</w:t>
      </w:r>
      <w:r w:rsidR="00CC3CF3">
        <w:rPr>
          <w:b/>
        </w:rPr>
        <w:t>7</w:t>
      </w:r>
      <w:r w:rsidR="00B8674E">
        <w:rPr>
          <w:b/>
        </w:rPr>
        <w:t xml:space="preserve"> </w:t>
      </w:r>
      <w:r w:rsidRPr="00D76AE5">
        <w:rPr>
          <w:b/>
          <w:lang w:val="vi-VN"/>
        </w:rPr>
        <w:t>– 201</w:t>
      </w:r>
      <w:r w:rsidR="00CC3CF3">
        <w:rPr>
          <w:b/>
        </w:rPr>
        <w:t>8</w:t>
      </w:r>
    </w:p>
    <w:p w:rsidR="00FF1577" w:rsidRDefault="00FF1577" w:rsidP="00FF1577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 w:rsidR="00CB5C49">
        <w:t xml:space="preserve">: </w:t>
      </w:r>
      <w:r w:rsidR="000A2569">
        <w:t>16</w:t>
      </w:r>
      <w:r w:rsidR="000A2569">
        <w:rPr>
          <w:lang w:val="vi-VN"/>
        </w:rPr>
        <w:t>CĐ</w:t>
      </w:r>
      <w:r w:rsidR="00CC3CF3">
        <w:t>_HL</w:t>
      </w:r>
      <w:r>
        <w:rPr>
          <w:lang w:val="vi-VN"/>
        </w:rPr>
        <w:tab/>
        <w:t>Ngày thi:</w:t>
      </w:r>
      <w:r w:rsidR="000A2569">
        <w:t xml:space="preserve"> 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1577" w:rsidRPr="00D76AE5" w:rsidRDefault="00FF1577" w:rsidP="00FF1577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F1577" w:rsidTr="00902C38">
        <w:trPr>
          <w:trHeight w:val="350"/>
        </w:trPr>
        <w:tc>
          <w:tcPr>
            <w:tcW w:w="5040" w:type="dxa"/>
            <w:vMerge w:val="restart"/>
          </w:tcPr>
          <w:p w:rsidR="00FF1577" w:rsidRDefault="00FF1577" w:rsidP="00FF1577">
            <w:pPr>
              <w:jc w:val="center"/>
            </w:pPr>
          </w:p>
          <w:p w:rsidR="00FF1577" w:rsidRPr="00902C38" w:rsidRDefault="00FF1577" w:rsidP="00902C38">
            <w:r>
              <w:rPr>
                <w:lang w:val="vi-VN"/>
              </w:rPr>
              <w:t>HỌ VÀ TÊN SV:................................................</w:t>
            </w:r>
            <w:r w:rsidR="00902C38">
              <w:t>...................</w:t>
            </w:r>
          </w:p>
          <w:p w:rsidR="00FF1577" w:rsidRDefault="00FF1577" w:rsidP="00902C38"/>
          <w:p w:rsidR="00FF1577" w:rsidRPr="00902C38" w:rsidRDefault="00902C38" w:rsidP="00902C38">
            <w:r>
              <w:t>MÃ SỐ SV</w:t>
            </w:r>
            <w:proofErr w:type="gramStart"/>
            <w:r w:rsidR="00FF1577"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9B21D0">
              <w:t>....</w:t>
            </w:r>
            <w:proofErr w:type="gramEnd"/>
          </w:p>
          <w:p w:rsidR="00FF1577" w:rsidRDefault="00FF1577" w:rsidP="00902C38"/>
          <w:p w:rsidR="00FF1577" w:rsidRPr="00902C38" w:rsidRDefault="00FF1577" w:rsidP="00902C38">
            <w:r>
              <w:rPr>
                <w:lang w:val="vi-VN"/>
              </w:rPr>
              <w:t>LỚP:....................................................................</w:t>
            </w:r>
            <w:r w:rsidR="00902C38">
              <w:t>....................</w:t>
            </w:r>
          </w:p>
        </w:tc>
        <w:tc>
          <w:tcPr>
            <w:tcW w:w="4878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1577" w:rsidTr="00902C38">
        <w:trPr>
          <w:trHeight w:val="1142"/>
        </w:trPr>
        <w:tc>
          <w:tcPr>
            <w:tcW w:w="5040" w:type="dxa"/>
            <w:vMerge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</w:tr>
    </w:tbl>
    <w:p w:rsidR="00FF1577" w:rsidRDefault="00FF1577" w:rsidP="00FF1577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1577" w:rsidTr="00A31F19">
        <w:trPr>
          <w:trHeight w:val="429"/>
        </w:trPr>
        <w:tc>
          <w:tcPr>
            <w:tcW w:w="2078" w:type="dxa"/>
          </w:tcPr>
          <w:p w:rsidR="00FF1577" w:rsidRPr="00180A93" w:rsidRDefault="00FF1577" w:rsidP="00FF157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</w:t>
            </w:r>
            <w:r w:rsidR="009073E5">
              <w:rPr>
                <w:b/>
                <w:sz w:val="24"/>
                <w:szCs w:val="24"/>
              </w:rPr>
              <w:t xml:space="preserve"> </w:t>
            </w:r>
            <w:r w:rsidRPr="00180A93">
              <w:rPr>
                <w:b/>
                <w:sz w:val="24"/>
                <w:szCs w:val="24"/>
                <w:lang w:val="vi-VN"/>
              </w:rPr>
              <w:t>:</w:t>
            </w:r>
            <w:r w:rsidR="009073E5">
              <w:rPr>
                <w:b/>
                <w:sz w:val="24"/>
                <w:szCs w:val="24"/>
              </w:rPr>
              <w:t xml:space="preserve"> </w:t>
            </w:r>
            <w:r w:rsidR="00865B36">
              <w:rPr>
                <w:b/>
                <w:sz w:val="24"/>
                <w:szCs w:val="24"/>
              </w:rPr>
              <w:t>1</w:t>
            </w:r>
            <w:r w:rsidR="00905F40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FF1577" w:rsidRDefault="00FF1577" w:rsidP="00FF1577">
      <w:pPr>
        <w:spacing w:line="240" w:lineRule="auto"/>
        <w:jc w:val="center"/>
      </w:pPr>
    </w:p>
    <w:p w:rsidR="00FF1577" w:rsidRDefault="00FF1577" w:rsidP="00FF1577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F1577" w:rsidRPr="006519A8" w:rsidRDefault="00FF1577" w:rsidP="006519A8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</w:t>
      </w:r>
      <w:r w:rsidR="006519A8">
        <w:rPr>
          <w:bCs/>
          <w:i/>
          <w:szCs w:val="26"/>
          <w:lang w:val="pt-BR"/>
        </w:rPr>
        <w:t xml:space="preserve">u khi làm bài. </w:t>
      </w:r>
      <w:r w:rsidRPr="00DA6ED3">
        <w:rPr>
          <w:i/>
          <w:iCs/>
          <w:lang w:val="pt-BR"/>
        </w:rPr>
        <w:t xml:space="preserve">Sinh viên </w:t>
      </w:r>
      <w:r w:rsidR="006519A8">
        <w:rPr>
          <w:i/>
          <w:iCs/>
          <w:lang w:val="pt-BR"/>
        </w:rPr>
        <w:t>làm bài ngay</w:t>
      </w:r>
      <w:r>
        <w:rPr>
          <w:i/>
          <w:iCs/>
          <w:lang w:val="pt-BR"/>
        </w:rPr>
        <w:t xml:space="preserve">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F1577" w:rsidRPr="00E811AD" w:rsidRDefault="00FF1577" w:rsidP="00FF1577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88"/>
        <w:gridCol w:w="3765"/>
        <w:gridCol w:w="3615"/>
        <w:gridCol w:w="1710"/>
      </w:tblGrid>
      <w:tr w:rsidR="0098025E" w:rsidTr="0098025E">
        <w:trPr>
          <w:trHeight w:val="449"/>
        </w:trPr>
        <w:tc>
          <w:tcPr>
            <w:tcW w:w="1188" w:type="dxa"/>
          </w:tcPr>
          <w:bookmarkEnd w:id="0"/>
          <w:bookmarkEnd w:id="1"/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65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615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710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98025E" w:rsidTr="0098025E">
        <w:trPr>
          <w:trHeight w:val="143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865B36" w:rsidRDefault="00865B36" w:rsidP="00865B36">
            <w:pPr>
              <w:jc w:val="both"/>
              <w:rPr>
                <w:sz w:val="26"/>
                <w:szCs w:val="26"/>
              </w:rPr>
            </w:pPr>
            <w:r w:rsidRPr="00865B36">
              <w:rPr>
                <w:sz w:val="26"/>
                <w:szCs w:val="26"/>
                <w:lang w:val="pt-BR"/>
              </w:rPr>
              <w:t>Tính áp su</w:t>
            </w:r>
            <w:proofErr w:type="spellStart"/>
            <w:r w:rsidRPr="00865B36">
              <w:rPr>
                <w:sz w:val="26"/>
                <w:szCs w:val="26"/>
              </w:rPr>
              <w:t>ất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của</w:t>
            </w:r>
            <w:proofErr w:type="spellEnd"/>
            <w:r w:rsidRPr="00865B36">
              <w:rPr>
                <w:sz w:val="26"/>
                <w:szCs w:val="26"/>
              </w:rPr>
              <w:t xml:space="preserve"> 0,2mol </w:t>
            </w:r>
            <w:proofErr w:type="spellStart"/>
            <w:r w:rsidRPr="00865B36">
              <w:rPr>
                <w:sz w:val="26"/>
                <w:szCs w:val="26"/>
              </w:rPr>
              <w:t>khí</w:t>
            </w:r>
            <w:proofErr w:type="spellEnd"/>
            <w:r w:rsidRPr="00865B36">
              <w:rPr>
                <w:sz w:val="26"/>
                <w:szCs w:val="26"/>
              </w:rPr>
              <w:t xml:space="preserve"> CO</w:t>
            </w:r>
            <w:r w:rsidRPr="00865B36">
              <w:rPr>
                <w:sz w:val="26"/>
                <w:szCs w:val="26"/>
                <w:vertAlign w:val="subscript"/>
              </w:rPr>
              <w:t>2</w:t>
            </w:r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chiếm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thể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tích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là</w:t>
            </w:r>
            <w:proofErr w:type="spellEnd"/>
            <w:r w:rsidRPr="00865B36">
              <w:rPr>
                <w:sz w:val="26"/>
                <w:szCs w:val="26"/>
              </w:rPr>
              <w:t xml:space="preserve"> 1320cm</w:t>
            </w:r>
            <w:r w:rsidRPr="00865B36">
              <w:rPr>
                <w:sz w:val="26"/>
                <w:szCs w:val="26"/>
                <w:vertAlign w:val="superscript"/>
              </w:rPr>
              <w:t>3</w:t>
            </w:r>
            <w:r w:rsidRPr="00865B36">
              <w:rPr>
                <w:sz w:val="26"/>
                <w:szCs w:val="26"/>
              </w:rPr>
              <w:t xml:space="preserve"> ở 25</w:t>
            </w:r>
            <w:r w:rsidRPr="00865B36">
              <w:rPr>
                <w:sz w:val="26"/>
                <w:szCs w:val="26"/>
                <w:vertAlign w:val="superscript"/>
              </w:rPr>
              <w:t>0</w:t>
            </w:r>
            <w:r w:rsidRPr="00865B36">
              <w:rPr>
                <w:sz w:val="26"/>
                <w:szCs w:val="26"/>
              </w:rPr>
              <w:t xml:space="preserve">C, </w:t>
            </w:r>
            <w:proofErr w:type="spellStart"/>
            <w:r w:rsidRPr="00865B36">
              <w:rPr>
                <w:sz w:val="26"/>
                <w:szCs w:val="26"/>
              </w:rPr>
              <w:t>với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giả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thiết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rằng</w:t>
            </w:r>
            <w:proofErr w:type="spellEnd"/>
            <w:r w:rsidRPr="00865B36">
              <w:rPr>
                <w:sz w:val="26"/>
                <w:szCs w:val="26"/>
              </w:rPr>
              <w:t xml:space="preserve"> CO</w:t>
            </w:r>
            <w:r w:rsidRPr="00865B36">
              <w:rPr>
                <w:sz w:val="26"/>
                <w:szCs w:val="26"/>
                <w:vertAlign w:val="subscript"/>
              </w:rPr>
              <w:t xml:space="preserve">2 </w:t>
            </w:r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là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một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chất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khí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lý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tưởng</w:t>
            </w:r>
            <w:proofErr w:type="spellEnd"/>
            <w:r w:rsidRPr="00865B36">
              <w:rPr>
                <w:sz w:val="26"/>
                <w:szCs w:val="26"/>
              </w:rPr>
              <w:t>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187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F01F0B" w:rsidRDefault="00F01F0B" w:rsidP="00F01F0B">
            <w:pPr>
              <w:jc w:val="both"/>
              <w:rPr>
                <w:sz w:val="26"/>
                <w:szCs w:val="26"/>
                <w:lang w:val="pt-BR"/>
              </w:rPr>
            </w:pPr>
            <w:r w:rsidRPr="00F01F0B">
              <w:rPr>
                <w:sz w:val="26"/>
                <w:szCs w:val="26"/>
                <w:lang w:val="pt-BR"/>
              </w:rPr>
              <w:t>Trộn 30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khí metan (720cmHg), 40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khí hidro và 10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CO (816cmHg) ở cùng nhiệt độ. Tính áp suất ban đầu của khí hidro, biết áp suất chung của hỗn hợp là 687cmHg, giả sử sự giãn nở thể tích không đáng kể.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71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Default="00C55991" w:rsidP="00C55991">
            <w:pPr>
              <w:jc w:val="both"/>
              <w:rPr>
                <w:sz w:val="25"/>
                <w:szCs w:val="25"/>
                <w:lang w:val="fr-FR"/>
              </w:rPr>
            </w:pPr>
            <w:proofErr w:type="spellStart"/>
            <w:r w:rsidRPr="00C55991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As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VB. </w:t>
            </w: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Pr="00C55991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25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4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rPr>
                <w:sz w:val="26"/>
                <w:szCs w:val="26"/>
                <w:lang w:val="pt-BR"/>
              </w:rPr>
            </w:pPr>
            <w:r w:rsidRPr="00472FA6">
              <w:rPr>
                <w:sz w:val="26"/>
                <w:szCs w:val="26"/>
                <w:lang w:val="pt-BR"/>
              </w:rPr>
              <w:t>R có tổng s</w:t>
            </w:r>
            <w:r>
              <w:rPr>
                <w:sz w:val="26"/>
                <w:szCs w:val="26"/>
                <w:lang w:val="pt-BR"/>
              </w:rPr>
              <w:t>ố electron trên phân lớp p là 15</w:t>
            </w:r>
            <w:r w:rsidRPr="00472FA6">
              <w:rPr>
                <w:sz w:val="26"/>
                <w:szCs w:val="26"/>
                <w:lang w:val="pt-BR"/>
              </w:rPr>
              <w:t>. Cho biết vị trí và tên của nguyên tố R trong bảng hệ thống tuần hoàn.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B760B1">
            <w:pPr>
              <w:jc w:val="center"/>
            </w:pPr>
          </w:p>
        </w:tc>
      </w:tr>
      <w:tr w:rsidR="0098025E" w:rsidTr="0098025E">
        <w:trPr>
          <w:trHeight w:val="1628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6E5BF1" w:rsidRDefault="006E5BF1" w:rsidP="00FF1577">
            <w:pPr>
              <w:spacing w:before="120"/>
              <w:jc w:val="both"/>
              <w:rPr>
                <w:sz w:val="26"/>
                <w:szCs w:val="26"/>
              </w:rPr>
            </w:pPr>
            <w:r w:rsidRPr="006E5BF1">
              <w:rPr>
                <w:sz w:val="26"/>
                <w:szCs w:val="26"/>
                <w:lang w:val="pt-BR"/>
              </w:rPr>
              <w:t xml:space="preserve">Theo quan điểm thuyết MO – LCAO, viết cấu hình electron, cho biết từ tính và bậc liên kết của phân tử BO.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23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Co.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6E4978">
            <w:pPr>
              <w:jc w:val="both"/>
            </w:pPr>
          </w:p>
        </w:tc>
      </w:tr>
      <w:tr w:rsidR="0098025E" w:rsidTr="0098025E">
        <w:trPr>
          <w:trHeight w:val="143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0A5EF9" w:rsidRDefault="000A5EF9" w:rsidP="000A5EF9">
            <w:pPr>
              <w:rPr>
                <w:sz w:val="26"/>
                <w:szCs w:val="26"/>
                <w:lang w:val="pt-BR"/>
              </w:rPr>
            </w:pPr>
            <w:r w:rsidRPr="00C44D22">
              <w:rPr>
                <w:sz w:val="26"/>
                <w:szCs w:val="26"/>
                <w:lang w:val="pt-BR"/>
              </w:rPr>
              <w:t>Cho biết trạng thái lai hóa và cấu trúc phân tử</w:t>
            </w:r>
            <w:r>
              <w:rPr>
                <w:sz w:val="26"/>
                <w:szCs w:val="26"/>
                <w:lang w:val="pt-BR"/>
              </w:rPr>
              <w:t xml:space="preserve"> của nguyên tử Cl trong phân tử Cl</w:t>
            </w:r>
            <w:r w:rsidRPr="00C44D22">
              <w:rPr>
                <w:sz w:val="26"/>
                <w:szCs w:val="26"/>
                <w:lang w:val="pt-BR"/>
              </w:rPr>
              <w:t>F</w:t>
            </w:r>
            <w:r w:rsidRPr="00C44D22"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:rsidR="00FF1577" w:rsidRPr="00FD5054" w:rsidRDefault="00FF1577" w:rsidP="00FF1577">
            <w:pPr>
              <w:rPr>
                <w:sz w:val="24"/>
                <w:szCs w:val="24"/>
              </w:rPr>
            </w:pP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B760B1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  <w:tr w:rsidR="0098025E" w:rsidTr="0098025E">
        <w:trPr>
          <w:trHeight w:val="134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F53249" w:rsidRDefault="00F53249" w:rsidP="00282ADD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F53249">
              <w:rPr>
                <w:sz w:val="26"/>
                <w:szCs w:val="26"/>
              </w:rPr>
              <w:t>Viết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cấu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hình</w:t>
            </w:r>
            <w:proofErr w:type="spellEnd"/>
            <w:r w:rsidRPr="00F53249">
              <w:rPr>
                <w:sz w:val="26"/>
                <w:szCs w:val="26"/>
              </w:rPr>
              <w:t xml:space="preserve"> electron </w:t>
            </w:r>
            <w:proofErr w:type="spellStart"/>
            <w:r w:rsidRPr="00F53249">
              <w:rPr>
                <w:sz w:val="26"/>
                <w:szCs w:val="26"/>
              </w:rPr>
              <w:t>của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các</w:t>
            </w:r>
            <w:proofErr w:type="spellEnd"/>
            <w:r w:rsidR="006B0CA4">
              <w:rPr>
                <w:sz w:val="26"/>
                <w:szCs w:val="26"/>
              </w:rPr>
              <w:t xml:space="preserve"> ion: Ti</w:t>
            </w:r>
            <w:r w:rsidRPr="00F53249">
              <w:rPr>
                <w:sz w:val="26"/>
                <w:szCs w:val="26"/>
                <w:vertAlign w:val="superscript"/>
              </w:rPr>
              <w:t>2+</w:t>
            </w:r>
            <w:r w:rsidR="006B0CA4">
              <w:rPr>
                <w:sz w:val="26"/>
                <w:szCs w:val="26"/>
              </w:rPr>
              <w:t>; Ti</w:t>
            </w:r>
            <w:bookmarkStart w:id="2" w:name="_GoBack"/>
            <w:bookmarkEnd w:id="2"/>
            <w:r w:rsidRPr="00F53249">
              <w:rPr>
                <w:sz w:val="26"/>
                <w:szCs w:val="26"/>
                <w:vertAlign w:val="superscript"/>
              </w:rPr>
              <w:t>3+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32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jc w:val="both"/>
              <w:rPr>
                <w:i/>
                <w:sz w:val="26"/>
                <w:szCs w:val="26"/>
                <w:lang w:val="pt-BR"/>
              </w:rPr>
            </w:pPr>
            <w:r w:rsidRPr="00861EA3">
              <w:rPr>
                <w:sz w:val="26"/>
                <w:szCs w:val="26"/>
                <w:lang w:val="pt-BR"/>
              </w:rPr>
              <w:t xml:space="preserve">Xác định tên nguyên tử có electron cuối cùng điền vào cấu hình electron có bộ 4 số lượng tử như sau : </w:t>
            </w:r>
            <w:r w:rsidRPr="003E6DD7">
              <w:rPr>
                <w:i/>
                <w:sz w:val="26"/>
                <w:szCs w:val="26"/>
                <w:lang w:val="pt-BR"/>
              </w:rPr>
              <w:t>n = 2, l = 1, m</w:t>
            </w:r>
            <w:r>
              <w:rPr>
                <w:i/>
                <w:sz w:val="26"/>
                <w:szCs w:val="26"/>
                <w:vertAlign w:val="subscript"/>
                <w:lang w:val="pt-BR"/>
              </w:rPr>
              <w:t>l</w:t>
            </w:r>
            <w:r w:rsidRPr="003E6DD7">
              <w:rPr>
                <w:i/>
                <w:sz w:val="26"/>
                <w:szCs w:val="26"/>
                <w:lang w:val="pt-BR"/>
              </w:rPr>
              <w:t xml:space="preserve"> = +1, m</w:t>
            </w:r>
            <w:r w:rsidRPr="003E6DD7">
              <w:rPr>
                <w:i/>
                <w:sz w:val="26"/>
                <w:szCs w:val="26"/>
                <w:vertAlign w:val="subscript"/>
                <w:lang w:val="pt-BR"/>
              </w:rPr>
              <w:t>s</w:t>
            </w:r>
            <w:r w:rsidRPr="003E6DD7">
              <w:rPr>
                <w:i/>
                <w:sz w:val="26"/>
                <w:szCs w:val="26"/>
                <w:lang w:val="pt-BR"/>
              </w:rPr>
              <w:t xml:space="preserve"> = -1/2.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B760B1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  <w:tr w:rsidR="0098025E" w:rsidTr="0098025E">
        <w:trPr>
          <w:trHeight w:val="141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9073E5" w:rsidP="00875D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biết số oxi hóa của Mn</w:t>
            </w:r>
            <w:r w:rsidR="00875D56">
              <w:rPr>
                <w:sz w:val="26"/>
                <w:szCs w:val="26"/>
                <w:lang w:val="pt-BR"/>
              </w:rPr>
              <w:t xml:space="preserve"> trong các hợp chất sau : Na</w:t>
            </w:r>
            <w:r w:rsidR="00875D56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875D56">
              <w:rPr>
                <w:sz w:val="26"/>
                <w:szCs w:val="26"/>
                <w:lang w:val="pt-BR"/>
              </w:rPr>
              <w:t>Mn</w:t>
            </w:r>
            <w:r>
              <w:rPr>
                <w:sz w:val="26"/>
                <w:szCs w:val="26"/>
                <w:lang w:val="pt-BR"/>
              </w:rPr>
              <w:t>O</w:t>
            </w:r>
            <w:r w:rsidR="00875D56"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, K</w:t>
            </w:r>
            <w:r w:rsidR="00875D56">
              <w:rPr>
                <w:sz w:val="26"/>
                <w:szCs w:val="26"/>
                <w:lang w:val="pt-BR"/>
              </w:rPr>
              <w:t>Mn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 xml:space="preserve">, </w:t>
            </w:r>
            <w:r w:rsidR="00875D56">
              <w:rPr>
                <w:sz w:val="26"/>
                <w:szCs w:val="26"/>
                <w:lang w:val="pt-BR"/>
              </w:rPr>
              <w:t>Mn</w:t>
            </w:r>
            <w:r>
              <w:rPr>
                <w:sz w:val="26"/>
                <w:szCs w:val="26"/>
                <w:lang w:val="pt-BR"/>
              </w:rPr>
              <w:t>Cl</w:t>
            </w:r>
            <w:r w:rsidR="00875D56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875D56">
              <w:rPr>
                <w:sz w:val="26"/>
                <w:szCs w:val="26"/>
                <w:lang w:val="pt-BR"/>
              </w:rPr>
              <w:t>, MnO</w:t>
            </w:r>
            <w:r w:rsidR="00875D56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101728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</w:tbl>
    <w:p w:rsidR="00FF1577" w:rsidRPr="001819C1" w:rsidRDefault="00FF1577" w:rsidP="00FF1577">
      <w:pPr>
        <w:spacing w:line="240" w:lineRule="auto"/>
        <w:jc w:val="center"/>
      </w:pPr>
    </w:p>
    <w:p w:rsidR="008A32FE" w:rsidRDefault="008A32FE" w:rsidP="008A32FE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8A32FE" w:rsidRPr="00F77848" w:rsidRDefault="008A32FE" w:rsidP="008A32FE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>
        <w:rPr>
          <w:rFonts w:ascii="VNI Times" w:hAnsi="VNI Times"/>
          <w:b/>
          <w:i/>
          <w:sz w:val="26"/>
          <w:szCs w:val="26"/>
        </w:rPr>
        <w:t xml:space="preserve">               </w:t>
      </w:r>
      <w:r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8A32FE" w:rsidRDefault="008A32FE" w:rsidP="008A32FE">
      <w:pPr>
        <w:jc w:val="both"/>
      </w:pPr>
    </w:p>
    <w:p w:rsidR="008A32FE" w:rsidRDefault="008A32FE" w:rsidP="008A32FE">
      <w:pPr>
        <w:jc w:val="both"/>
      </w:pPr>
    </w:p>
    <w:p w:rsidR="00D04943" w:rsidRPr="00337B04" w:rsidRDefault="00D04943" w:rsidP="008A32FE">
      <w:pPr>
        <w:jc w:val="both"/>
      </w:pPr>
    </w:p>
    <w:p w:rsidR="008A32FE" w:rsidRPr="00337B04" w:rsidRDefault="008A32FE" w:rsidP="008A32FE">
      <w:pPr>
        <w:jc w:val="both"/>
      </w:pPr>
    </w:p>
    <w:p w:rsidR="008A32FE" w:rsidRPr="00E74098" w:rsidRDefault="008A32FE" w:rsidP="00E74098">
      <w:pPr>
        <w:spacing w:after="0"/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E74098">
        <w:rPr>
          <w:b/>
          <w:sz w:val="26"/>
          <w:szCs w:val="26"/>
        </w:rPr>
        <w:t>Nguyễn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Thị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Huyền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Nga</w:t>
      </w:r>
      <w:proofErr w:type="spellEnd"/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proofErr w:type="spellStart"/>
      <w:r w:rsidRPr="00E74098">
        <w:rPr>
          <w:rFonts w:ascii="VNI Times" w:hAnsi="VNI Times"/>
          <w:b/>
          <w:sz w:val="26"/>
          <w:szCs w:val="26"/>
        </w:rPr>
        <w:t>Nguyeãn</w:t>
      </w:r>
      <w:proofErr w:type="spellEnd"/>
      <w:r w:rsidRPr="00E74098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E74098">
        <w:rPr>
          <w:rFonts w:ascii="VNI Times" w:hAnsi="VNI Times"/>
          <w:b/>
          <w:sz w:val="26"/>
          <w:szCs w:val="26"/>
        </w:rPr>
        <w:t>Huyønh</w:t>
      </w:r>
      <w:proofErr w:type="spellEnd"/>
      <w:r w:rsidRPr="00E74098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E74098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E74098" w:rsidRDefault="00E74098" w:rsidP="007F3886">
      <w:pPr>
        <w:spacing w:after="0"/>
      </w:pPr>
    </w:p>
    <w:p w:rsidR="00905F40" w:rsidRPr="00627508" w:rsidRDefault="00905F40" w:rsidP="00905F40">
      <w:pPr>
        <w:ind w:firstLine="720"/>
        <w:jc w:val="both"/>
        <w:rPr>
          <w:sz w:val="18"/>
          <w:szCs w:val="18"/>
          <w:lang w:val="vi-VN"/>
        </w:rPr>
      </w:pPr>
      <w:r>
        <w:rPr>
          <w:sz w:val="18"/>
          <w:szCs w:val="18"/>
        </w:rPr>
        <w:lastRenderedPageBreak/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  <w:lang w:val="vi-VN"/>
        </w:rPr>
        <w:t>CỘNG HÒA XÃ HỘI CHỦ NGHĨA VIỆT NAM</w:t>
      </w:r>
    </w:p>
    <w:p w:rsidR="00905F40" w:rsidRDefault="00905F40" w:rsidP="00905F40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t>TRƯỜ</w:t>
      </w:r>
      <w:r>
        <w:rPr>
          <w:b/>
          <w:sz w:val="18"/>
          <w:szCs w:val="18"/>
          <w:lang w:val="vi-VN"/>
        </w:rPr>
        <w:t>NG C</w:t>
      </w:r>
      <w:r>
        <w:rPr>
          <w:b/>
          <w:sz w:val="18"/>
          <w:szCs w:val="18"/>
        </w:rPr>
        <w:t xml:space="preserve">AO ĐẲNG </w:t>
      </w:r>
      <w:r w:rsidRPr="00627508">
        <w:rPr>
          <w:b/>
          <w:sz w:val="18"/>
          <w:szCs w:val="18"/>
          <w:lang w:val="vi-VN"/>
        </w:rPr>
        <w:t xml:space="preserve">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905F40" w:rsidRPr="00AB51E4" w:rsidRDefault="00905F40" w:rsidP="00905F40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ab/>
        <w:t>****</w:t>
      </w:r>
    </w:p>
    <w:p w:rsidR="00F01F0B" w:rsidRPr="00D76AE5" w:rsidRDefault="00F01F0B" w:rsidP="00F01F0B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01F0B" w:rsidRDefault="00F01F0B" w:rsidP="00F01F0B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01F0B" w:rsidRPr="00CD5605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ĐẠI CƯƠNG</w:t>
      </w:r>
      <w:r>
        <w:rPr>
          <w:b/>
          <w:lang w:val="vi-VN"/>
        </w:rPr>
        <w:t xml:space="preserve"> </w:t>
      </w:r>
      <w:r w:rsidR="00FC25EF">
        <w:rPr>
          <w:b/>
        </w:rPr>
        <w:t>1</w:t>
      </w:r>
    </w:p>
    <w:p w:rsidR="00F01F0B" w:rsidRPr="00382E04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B8674E">
        <w:rPr>
          <w:b/>
        </w:rPr>
        <w:t>: I</w:t>
      </w:r>
      <w:r w:rsidRPr="00D76AE5">
        <w:rPr>
          <w:b/>
          <w:lang w:val="vi-VN"/>
        </w:rPr>
        <w:t xml:space="preserve">    NĂM HỌ</w:t>
      </w:r>
      <w:r>
        <w:rPr>
          <w:b/>
          <w:lang w:val="vi-VN"/>
        </w:rPr>
        <w:t>C :</w:t>
      </w:r>
      <w:r w:rsidR="00B8674E">
        <w:rPr>
          <w:b/>
        </w:rPr>
        <w:t xml:space="preserve"> </w:t>
      </w:r>
      <w:r>
        <w:rPr>
          <w:b/>
          <w:lang w:val="vi-VN"/>
        </w:rPr>
        <w:t>201</w:t>
      </w:r>
      <w:r w:rsidR="00B8674E">
        <w:rPr>
          <w:b/>
        </w:rPr>
        <w:t xml:space="preserve">7 </w:t>
      </w:r>
      <w:r w:rsidRPr="00D76AE5">
        <w:rPr>
          <w:b/>
          <w:lang w:val="vi-VN"/>
        </w:rPr>
        <w:t>– 201</w:t>
      </w:r>
      <w:r w:rsidR="00B8674E">
        <w:rPr>
          <w:b/>
        </w:rPr>
        <w:t>8</w:t>
      </w:r>
    </w:p>
    <w:p w:rsidR="00F01F0B" w:rsidRDefault="00F01F0B" w:rsidP="00F01F0B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: </w:t>
      </w:r>
      <w:r w:rsidR="00FC25EF">
        <w:t>16</w:t>
      </w:r>
      <w:r w:rsidR="00FC25EF">
        <w:rPr>
          <w:lang w:val="vi-VN"/>
        </w:rPr>
        <w:t>CĐ</w:t>
      </w:r>
      <w:r w:rsidR="009073E5">
        <w:t>_HL</w:t>
      </w:r>
      <w:r>
        <w:rPr>
          <w:lang w:val="vi-VN"/>
        </w:rPr>
        <w:tab/>
        <w:t>Ngày thi:</w:t>
      </w:r>
      <w:r w:rsidR="00FC25EF">
        <w:t xml:space="preserve"> 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</w:t>
      </w:r>
      <w:r w:rsidR="009073E5">
        <w:t xml:space="preserve"> </w:t>
      </w:r>
      <w:r>
        <w:rPr>
          <w:lang w:val="vi-VN"/>
        </w:rPr>
        <w:t>:</w:t>
      </w:r>
      <w:r w:rsidR="009073E5">
        <w:t xml:space="preserve"> </w:t>
      </w:r>
      <w:r>
        <w:t>45</w:t>
      </w:r>
      <w:r>
        <w:rPr>
          <w:lang w:val="vi-VN"/>
        </w:rPr>
        <w:t xml:space="preserve"> phút</w:t>
      </w:r>
    </w:p>
    <w:p w:rsidR="00F01F0B" w:rsidRPr="00D76AE5" w:rsidRDefault="00F01F0B" w:rsidP="00F01F0B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01F0B" w:rsidTr="003F1120">
        <w:trPr>
          <w:trHeight w:val="350"/>
        </w:trPr>
        <w:tc>
          <w:tcPr>
            <w:tcW w:w="5040" w:type="dxa"/>
            <w:vMerge w:val="restart"/>
          </w:tcPr>
          <w:p w:rsidR="00F01F0B" w:rsidRDefault="00F01F0B" w:rsidP="003F1120">
            <w:pPr>
              <w:jc w:val="center"/>
            </w:pPr>
          </w:p>
          <w:p w:rsidR="00F01F0B" w:rsidRPr="00902C38" w:rsidRDefault="00F01F0B" w:rsidP="003F1120">
            <w:r>
              <w:rPr>
                <w:lang w:val="vi-VN"/>
              </w:rPr>
              <w:t>HỌ VÀ TÊN SV:................................................</w:t>
            </w:r>
            <w:r>
              <w:t>...................</w:t>
            </w:r>
          </w:p>
          <w:p w:rsidR="00F01F0B" w:rsidRDefault="00F01F0B" w:rsidP="003F1120"/>
          <w:p w:rsidR="00F01F0B" w:rsidRPr="00902C38" w:rsidRDefault="00F01F0B" w:rsidP="003F1120">
            <w:r>
              <w:t>MÃ SỐ SV</w:t>
            </w:r>
            <w:proofErr w:type="gramStart"/>
            <w:r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9B21D0">
              <w:t>....</w:t>
            </w:r>
            <w:proofErr w:type="gramEnd"/>
          </w:p>
          <w:p w:rsidR="00F01F0B" w:rsidRDefault="00F01F0B" w:rsidP="003F1120"/>
          <w:p w:rsidR="00F01F0B" w:rsidRPr="00902C38" w:rsidRDefault="00F01F0B" w:rsidP="003F1120">
            <w:r>
              <w:rPr>
                <w:lang w:val="vi-VN"/>
              </w:rPr>
              <w:t>LỚP:....................................................................</w:t>
            </w:r>
            <w:r>
              <w:t>....................</w:t>
            </w: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01F0B" w:rsidTr="003F1120">
        <w:trPr>
          <w:trHeight w:val="1142"/>
        </w:trPr>
        <w:tc>
          <w:tcPr>
            <w:tcW w:w="5040" w:type="dxa"/>
            <w:vMerge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</w:tr>
    </w:tbl>
    <w:p w:rsidR="00F01F0B" w:rsidRDefault="00F01F0B" w:rsidP="00F01F0B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01F0B" w:rsidTr="003F1120">
        <w:trPr>
          <w:trHeight w:val="429"/>
        </w:trPr>
        <w:tc>
          <w:tcPr>
            <w:tcW w:w="2078" w:type="dxa"/>
          </w:tcPr>
          <w:p w:rsidR="00F01F0B" w:rsidRPr="00180A93" w:rsidRDefault="00F01F0B" w:rsidP="003F112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</w:t>
            </w:r>
            <w:r w:rsidR="00B8674E">
              <w:rPr>
                <w:b/>
                <w:sz w:val="24"/>
                <w:szCs w:val="24"/>
              </w:rPr>
              <w:t xml:space="preserve"> </w:t>
            </w:r>
            <w:r w:rsidRPr="00180A93">
              <w:rPr>
                <w:b/>
                <w:sz w:val="24"/>
                <w:szCs w:val="24"/>
                <w:lang w:val="vi-VN"/>
              </w:rPr>
              <w:t>:</w:t>
            </w:r>
            <w:r w:rsidR="00B8674E">
              <w:rPr>
                <w:b/>
                <w:sz w:val="24"/>
                <w:szCs w:val="24"/>
              </w:rPr>
              <w:t xml:space="preserve"> 17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F01F0B" w:rsidRDefault="00F01F0B" w:rsidP="00F01F0B">
      <w:pPr>
        <w:spacing w:line="240" w:lineRule="auto"/>
        <w:jc w:val="center"/>
      </w:pPr>
    </w:p>
    <w:p w:rsidR="00F01F0B" w:rsidRDefault="00F01F0B" w:rsidP="00F01F0B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01F0B" w:rsidRPr="006519A8" w:rsidRDefault="00F01F0B" w:rsidP="00F01F0B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 xml:space="preserve">sử dụng tài liệu khi làm bài. 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ngay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01F0B" w:rsidRPr="00E811AD" w:rsidRDefault="00F01F0B" w:rsidP="00F01F0B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780"/>
        <w:gridCol w:w="3920"/>
        <w:gridCol w:w="1408"/>
      </w:tblGrid>
      <w:tr w:rsidR="0057400A" w:rsidTr="009E18C2">
        <w:trPr>
          <w:trHeight w:val="449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8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92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40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7400A" w:rsidTr="009E18C2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3E445B" w:rsidRDefault="003E445B" w:rsidP="00ED56B3">
            <w:pPr>
              <w:jc w:val="both"/>
              <w:rPr>
                <w:sz w:val="26"/>
                <w:szCs w:val="26"/>
                <w:lang w:val="pt-BR"/>
              </w:rPr>
            </w:pPr>
            <w:r w:rsidRPr="003E445B">
              <w:rPr>
                <w:sz w:val="26"/>
                <w:szCs w:val="26"/>
                <w:lang w:val="pt-BR"/>
              </w:rPr>
              <w:t>Theo quan điểm thuyết MO – LCAO, viết cấu hình electron, cho biết từ tính và bậc liên kết của phân tử C</w:t>
            </w:r>
            <w:r w:rsidRPr="003E445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E445B">
              <w:rPr>
                <w:sz w:val="26"/>
                <w:szCs w:val="26"/>
                <w:vertAlign w:val="superscript"/>
                <w:lang w:val="pt-BR"/>
              </w:rPr>
              <w:t>2-</w:t>
            </w:r>
            <w:r w:rsidRPr="003E445B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187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sz w:val="26"/>
                <w:szCs w:val="26"/>
                <w:lang w:val="pt-BR"/>
              </w:rPr>
            </w:pPr>
            <w:r w:rsidRPr="00036810">
              <w:rPr>
                <w:sz w:val="26"/>
                <w:szCs w:val="26"/>
                <w:lang w:val="pt-BR"/>
              </w:rPr>
              <w:t>R có tổng số e</w:t>
            </w:r>
            <w:r>
              <w:rPr>
                <w:sz w:val="26"/>
                <w:szCs w:val="26"/>
                <w:lang w:val="pt-BR"/>
              </w:rPr>
              <w:t xml:space="preserve">lectron trên phân lớp d là 12. Cho biết vị trí và tên của nguyên tố </w:t>
            </w:r>
            <w:r w:rsidRPr="00036810">
              <w:rPr>
                <w:sz w:val="26"/>
                <w:szCs w:val="26"/>
                <w:lang w:val="pt-BR"/>
              </w:rPr>
              <w:t>R trong bảng hệ thống tu</w:t>
            </w:r>
            <w:r>
              <w:rPr>
                <w:sz w:val="26"/>
                <w:szCs w:val="26"/>
                <w:lang w:val="pt-BR"/>
              </w:rPr>
              <w:t>ần hoàn.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946C95">
            <w:pPr>
              <w:jc w:val="center"/>
            </w:pPr>
          </w:p>
        </w:tc>
      </w:tr>
      <w:tr w:rsidR="0057400A" w:rsidTr="009E18C2">
        <w:trPr>
          <w:trHeight w:val="168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FD5054" w:rsidRDefault="007C0CD1" w:rsidP="007C0CD1">
            <w:pPr>
              <w:jc w:val="both"/>
              <w:rPr>
                <w:iCs/>
                <w:sz w:val="24"/>
                <w:szCs w:val="24"/>
              </w:rPr>
            </w:pPr>
            <w:proofErr w:type="spellStart"/>
            <w:r w:rsidRPr="007C0CD1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B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VB.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25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8500C7" w:rsidRDefault="008500C7" w:rsidP="008500C7">
            <w:pPr>
              <w:jc w:val="both"/>
            </w:pPr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Zn.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296C05" w:rsidRDefault="00F01F0B" w:rsidP="00296C05">
            <w:pPr>
              <w:jc w:val="both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628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5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DC6154" w:rsidRDefault="00DC6154" w:rsidP="00AD3428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DC6154">
              <w:rPr>
                <w:sz w:val="26"/>
                <w:szCs w:val="26"/>
              </w:rPr>
              <w:t>Viết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cấu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hình</w:t>
            </w:r>
            <w:proofErr w:type="spellEnd"/>
            <w:r w:rsidRPr="00DC6154">
              <w:rPr>
                <w:sz w:val="26"/>
                <w:szCs w:val="26"/>
              </w:rPr>
              <w:t xml:space="preserve"> electron </w:t>
            </w:r>
            <w:proofErr w:type="spellStart"/>
            <w:r w:rsidRPr="00DC6154">
              <w:rPr>
                <w:sz w:val="26"/>
                <w:szCs w:val="26"/>
              </w:rPr>
              <w:t>của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các</w:t>
            </w:r>
            <w:proofErr w:type="spellEnd"/>
            <w:r w:rsidRPr="00DC6154">
              <w:rPr>
                <w:sz w:val="26"/>
                <w:szCs w:val="26"/>
              </w:rPr>
              <w:t xml:space="preserve"> ion: V</w:t>
            </w:r>
            <w:r w:rsidRPr="00DC6154">
              <w:rPr>
                <w:sz w:val="26"/>
                <w:szCs w:val="26"/>
                <w:vertAlign w:val="superscript"/>
              </w:rPr>
              <w:t>2+</w:t>
            </w:r>
            <w:r w:rsidRPr="00DC6154">
              <w:rPr>
                <w:sz w:val="26"/>
                <w:szCs w:val="26"/>
              </w:rPr>
              <w:t>; V</w:t>
            </w:r>
            <w:r w:rsidRPr="00DC6154">
              <w:rPr>
                <w:sz w:val="26"/>
                <w:szCs w:val="26"/>
                <w:vertAlign w:val="superscript"/>
              </w:rPr>
              <w:t>3+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23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0E51DF" w:rsidRDefault="000E51DF" w:rsidP="00A23B0B">
            <w:pPr>
              <w:jc w:val="both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biết số oxi hóa của Cl trong các hợp chất sau : HClO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KClO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, 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ClF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FD4300" w:rsidRDefault="00FD4300" w:rsidP="00FD4300">
            <w:pPr>
              <w:jc w:val="both"/>
              <w:rPr>
                <w:sz w:val="26"/>
                <w:szCs w:val="26"/>
                <w:lang w:val="pt-BR"/>
              </w:rPr>
            </w:pPr>
            <w:r w:rsidRPr="0057400A">
              <w:rPr>
                <w:sz w:val="26"/>
                <w:szCs w:val="26"/>
                <w:lang w:val="pt-BR"/>
              </w:rPr>
              <w:t>Trộn 0,3m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57400A">
              <w:rPr>
                <w:sz w:val="26"/>
                <w:szCs w:val="26"/>
                <w:lang w:val="pt-BR"/>
              </w:rPr>
              <w:t xml:space="preserve"> khí metan, 0,4m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khí nitơ </w:t>
            </w:r>
            <w:r w:rsidRPr="0057400A">
              <w:rPr>
                <w:sz w:val="26"/>
                <w:szCs w:val="26"/>
                <w:lang w:val="pt-BR"/>
              </w:rPr>
              <w:t>(63KPa) và 0,1m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57400A">
              <w:rPr>
                <w:sz w:val="26"/>
                <w:szCs w:val="26"/>
                <w:lang w:val="pt-BR"/>
              </w:rPr>
              <w:t xml:space="preserve"> SO</w:t>
            </w:r>
            <w:r w:rsidRPr="0057400A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57400A">
              <w:rPr>
                <w:sz w:val="26"/>
                <w:szCs w:val="26"/>
                <w:lang w:val="pt-BR"/>
              </w:rPr>
              <w:t xml:space="preserve"> (81,6KPa) ở cùng nhiệt độ. Tính áp suất ban đầu của khí metan biết áp suất chung của hỗn hợp là 68,7KPa.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34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i/>
                <w:sz w:val="26"/>
                <w:szCs w:val="26"/>
              </w:rPr>
            </w:pPr>
            <w:proofErr w:type="spellStart"/>
            <w:r w:rsidRPr="00191049">
              <w:rPr>
                <w:sz w:val="26"/>
                <w:szCs w:val="26"/>
              </w:rPr>
              <w:t>Xác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định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nguyên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cuối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cùng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điền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vào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cấu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hình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bộ</w:t>
            </w:r>
            <w:proofErr w:type="spellEnd"/>
            <w:r w:rsidRPr="00191049">
              <w:rPr>
                <w:sz w:val="26"/>
                <w:szCs w:val="26"/>
              </w:rPr>
              <w:t xml:space="preserve"> 4 </w:t>
            </w:r>
            <w:proofErr w:type="spellStart"/>
            <w:r w:rsidRPr="00191049">
              <w:rPr>
                <w:sz w:val="26"/>
                <w:szCs w:val="26"/>
              </w:rPr>
              <w:t>số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lượng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như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91049">
              <w:rPr>
                <w:sz w:val="26"/>
                <w:szCs w:val="26"/>
              </w:rPr>
              <w:t>sau</w:t>
            </w:r>
            <w:proofErr w:type="spellEnd"/>
            <w:r w:rsidRPr="00191049">
              <w:rPr>
                <w:sz w:val="26"/>
                <w:szCs w:val="26"/>
              </w:rPr>
              <w:t xml:space="preserve"> :</w:t>
            </w:r>
            <w:proofErr w:type="gramEnd"/>
            <w:r w:rsidRPr="00191049">
              <w:rPr>
                <w:sz w:val="26"/>
                <w:szCs w:val="26"/>
              </w:rPr>
              <w:t xml:space="preserve"> </w:t>
            </w:r>
            <w:r w:rsidRPr="00D376D8">
              <w:rPr>
                <w:i/>
                <w:sz w:val="26"/>
                <w:szCs w:val="26"/>
              </w:rPr>
              <w:t>n = 3, l = 1, m</w:t>
            </w:r>
            <w:r>
              <w:rPr>
                <w:i/>
                <w:sz w:val="26"/>
                <w:szCs w:val="26"/>
                <w:vertAlign w:val="subscript"/>
              </w:rPr>
              <w:t>l</w:t>
            </w:r>
            <w:r w:rsidRPr="00D376D8">
              <w:rPr>
                <w:i/>
                <w:sz w:val="26"/>
                <w:szCs w:val="26"/>
              </w:rPr>
              <w:t xml:space="preserve"> = 0, </w:t>
            </w:r>
            <w:proofErr w:type="spellStart"/>
            <w:r w:rsidRPr="00D376D8">
              <w:rPr>
                <w:i/>
                <w:sz w:val="26"/>
                <w:szCs w:val="26"/>
              </w:rPr>
              <w:t>m</w:t>
            </w:r>
            <w:r w:rsidRPr="00D376D8">
              <w:rPr>
                <w:i/>
                <w:sz w:val="26"/>
                <w:szCs w:val="26"/>
                <w:vertAlign w:val="subscript"/>
              </w:rPr>
              <w:t>s</w:t>
            </w:r>
            <w:proofErr w:type="spellEnd"/>
            <w:r>
              <w:rPr>
                <w:i/>
                <w:sz w:val="26"/>
                <w:szCs w:val="26"/>
              </w:rPr>
              <w:t xml:space="preserve"> = -1/2.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32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biết trạng thái lai hóa và cấu trúc phân tử</w:t>
            </w:r>
            <w:r w:rsidR="00B05483">
              <w:rPr>
                <w:sz w:val="26"/>
                <w:szCs w:val="26"/>
                <w:lang w:val="pt-BR"/>
              </w:rPr>
              <w:t xml:space="preserve"> của nguyên tử I trong phân tử Br</w:t>
            </w:r>
            <w:r>
              <w:rPr>
                <w:sz w:val="26"/>
                <w:szCs w:val="26"/>
                <w:lang w:val="pt-BR"/>
              </w:rPr>
              <w:t>F</w:t>
            </w:r>
            <w:r>
              <w:rPr>
                <w:sz w:val="26"/>
                <w:szCs w:val="26"/>
                <w:vertAlign w:val="subscript"/>
                <w:lang w:val="pt-BR"/>
              </w:rPr>
              <w:t>5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FD4300" w:rsidTr="009E18C2">
        <w:trPr>
          <w:trHeight w:val="1412"/>
        </w:trPr>
        <w:tc>
          <w:tcPr>
            <w:tcW w:w="1188" w:type="dxa"/>
          </w:tcPr>
          <w:p w:rsidR="00FD4300" w:rsidRPr="005A59CB" w:rsidRDefault="00FD4300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D4300" w:rsidRPr="005A59CB" w:rsidRDefault="00FD4300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D4300" w:rsidRPr="0057400A" w:rsidRDefault="00FD4300" w:rsidP="003F1120">
            <w:pPr>
              <w:jc w:val="both"/>
              <w:rPr>
                <w:sz w:val="26"/>
                <w:szCs w:val="26"/>
                <w:lang w:val="pt-BR"/>
              </w:rPr>
            </w:pPr>
            <w:r w:rsidRPr="0057400A">
              <w:rPr>
                <w:sz w:val="26"/>
                <w:szCs w:val="26"/>
                <w:lang w:val="pt-BR"/>
              </w:rPr>
              <w:t>Ở 18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0</w:t>
            </w:r>
            <w:r w:rsidRPr="0057400A">
              <w:rPr>
                <w:sz w:val="26"/>
                <w:szCs w:val="26"/>
                <w:lang w:val="pt-BR"/>
              </w:rPr>
              <w:t xml:space="preserve">C, áp suất 765 torr; 3,71g một chất khí chiếm thể tích là 2290mL. Tìm khối lượng mol phân tử chất khí đó. </w:t>
            </w:r>
          </w:p>
        </w:tc>
        <w:tc>
          <w:tcPr>
            <w:tcW w:w="3920" w:type="dxa"/>
          </w:tcPr>
          <w:p w:rsidR="00FD4300" w:rsidRDefault="00FD4300" w:rsidP="003F1120">
            <w:pPr>
              <w:jc w:val="center"/>
            </w:pPr>
          </w:p>
        </w:tc>
        <w:tc>
          <w:tcPr>
            <w:tcW w:w="1408" w:type="dxa"/>
          </w:tcPr>
          <w:p w:rsidR="00FD4300" w:rsidRDefault="00FD4300" w:rsidP="003F1120">
            <w:pPr>
              <w:jc w:val="center"/>
            </w:pPr>
          </w:p>
        </w:tc>
      </w:tr>
    </w:tbl>
    <w:p w:rsidR="00F01F0B" w:rsidRPr="001819C1" w:rsidRDefault="00F01F0B" w:rsidP="00F01F0B">
      <w:pPr>
        <w:spacing w:line="240" w:lineRule="auto"/>
        <w:jc w:val="center"/>
      </w:pPr>
    </w:p>
    <w:p w:rsidR="000F45A7" w:rsidRDefault="000F45A7" w:rsidP="000F45A7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0F45A7" w:rsidRPr="00F77848" w:rsidRDefault="000F45A7" w:rsidP="000F45A7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 w:rsidR="00F77848">
        <w:rPr>
          <w:rFonts w:ascii="VNI Times" w:hAnsi="VNI Times"/>
          <w:b/>
          <w:i/>
          <w:sz w:val="26"/>
          <w:szCs w:val="26"/>
        </w:rPr>
        <w:t xml:space="preserve">               </w:t>
      </w:r>
      <w:r w:rsidR="00F77848"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0F45A7" w:rsidRDefault="000F45A7" w:rsidP="000F45A7">
      <w:pPr>
        <w:jc w:val="both"/>
      </w:pPr>
    </w:p>
    <w:p w:rsidR="000F45A7" w:rsidRPr="00337B04" w:rsidRDefault="000F45A7" w:rsidP="000F45A7">
      <w:pPr>
        <w:jc w:val="both"/>
      </w:pPr>
    </w:p>
    <w:p w:rsidR="000F45A7" w:rsidRPr="00337B04" w:rsidRDefault="000F45A7" w:rsidP="000F45A7">
      <w:pPr>
        <w:jc w:val="both"/>
      </w:pPr>
    </w:p>
    <w:p w:rsidR="000F45A7" w:rsidRPr="0083577D" w:rsidRDefault="000F45A7" w:rsidP="000F45A7">
      <w:pPr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83577D">
        <w:rPr>
          <w:b/>
          <w:sz w:val="26"/>
          <w:szCs w:val="26"/>
        </w:rPr>
        <w:t>Nguyễn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Thị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Huyền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Nga</w:t>
      </w:r>
      <w:proofErr w:type="spellEnd"/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proofErr w:type="spellStart"/>
      <w:r w:rsidRPr="0083577D">
        <w:rPr>
          <w:rFonts w:ascii="VNI Times" w:hAnsi="VNI Times"/>
          <w:b/>
          <w:sz w:val="26"/>
          <w:szCs w:val="26"/>
        </w:rPr>
        <w:t>Nguyeãn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Huyønh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F01F0B" w:rsidRDefault="00F01F0B"/>
    <w:p w:rsidR="00F77848" w:rsidRDefault="00F77848"/>
    <w:p w:rsidR="00F77848" w:rsidRDefault="00F77848"/>
    <w:sectPr w:rsidR="00F77848" w:rsidSect="0098025E">
      <w:pgSz w:w="12240" w:h="15840"/>
      <w:pgMar w:top="810" w:right="108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0C4C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21B5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C6174"/>
    <w:multiLevelType w:val="hybridMultilevel"/>
    <w:tmpl w:val="8AFEAB6A"/>
    <w:lvl w:ilvl="0" w:tplc="B226F8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B4155"/>
    <w:multiLevelType w:val="hybridMultilevel"/>
    <w:tmpl w:val="8AFEAB6A"/>
    <w:lvl w:ilvl="0" w:tplc="B226F8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81785"/>
    <w:multiLevelType w:val="hybridMultilevel"/>
    <w:tmpl w:val="CD745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31C09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159B2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4684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51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7541F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87710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0B3492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17C8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B44B70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11"/>
  </w:num>
  <w:num w:numId="12">
    <w:abstractNumId w:val="13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77"/>
    <w:rsid w:val="00002961"/>
    <w:rsid w:val="0003346E"/>
    <w:rsid w:val="0006776A"/>
    <w:rsid w:val="000764EC"/>
    <w:rsid w:val="00092B32"/>
    <w:rsid w:val="000A2569"/>
    <w:rsid w:val="000A5EF9"/>
    <w:rsid w:val="000E51DF"/>
    <w:rsid w:val="000F0804"/>
    <w:rsid w:val="000F45A7"/>
    <w:rsid w:val="00101728"/>
    <w:rsid w:val="00143BC1"/>
    <w:rsid w:val="001A3A5D"/>
    <w:rsid w:val="001E4146"/>
    <w:rsid w:val="00277D5C"/>
    <w:rsid w:val="00282ADD"/>
    <w:rsid w:val="00296C05"/>
    <w:rsid w:val="002D6C56"/>
    <w:rsid w:val="002E2A53"/>
    <w:rsid w:val="003A2FD2"/>
    <w:rsid w:val="003B71E2"/>
    <w:rsid w:val="003E445B"/>
    <w:rsid w:val="003E76D7"/>
    <w:rsid w:val="0057400A"/>
    <w:rsid w:val="005755B8"/>
    <w:rsid w:val="00585EA2"/>
    <w:rsid w:val="00641AB2"/>
    <w:rsid w:val="006519A8"/>
    <w:rsid w:val="00656249"/>
    <w:rsid w:val="006A7483"/>
    <w:rsid w:val="006B0CA4"/>
    <w:rsid w:val="006B1128"/>
    <w:rsid w:val="006E0E36"/>
    <w:rsid w:val="006E4978"/>
    <w:rsid w:val="006E5BF1"/>
    <w:rsid w:val="007C0CD1"/>
    <w:rsid w:val="007F3886"/>
    <w:rsid w:val="008345DB"/>
    <w:rsid w:val="0083577D"/>
    <w:rsid w:val="008500C7"/>
    <w:rsid w:val="00856712"/>
    <w:rsid w:val="00865B36"/>
    <w:rsid w:val="00875D56"/>
    <w:rsid w:val="00882F0F"/>
    <w:rsid w:val="00895C58"/>
    <w:rsid w:val="008A32FE"/>
    <w:rsid w:val="008B064D"/>
    <w:rsid w:val="008B3929"/>
    <w:rsid w:val="008F478C"/>
    <w:rsid w:val="00902C38"/>
    <w:rsid w:val="00905F40"/>
    <w:rsid w:val="009073E5"/>
    <w:rsid w:val="00922EF1"/>
    <w:rsid w:val="00946C95"/>
    <w:rsid w:val="0098025E"/>
    <w:rsid w:val="00993C10"/>
    <w:rsid w:val="009B21D0"/>
    <w:rsid w:val="009B572C"/>
    <w:rsid w:val="009E18C2"/>
    <w:rsid w:val="00A23B0B"/>
    <w:rsid w:val="00AB345E"/>
    <w:rsid w:val="00AB55AC"/>
    <w:rsid w:val="00AC705D"/>
    <w:rsid w:val="00AD3428"/>
    <w:rsid w:val="00B05483"/>
    <w:rsid w:val="00B61074"/>
    <w:rsid w:val="00B63ACB"/>
    <w:rsid w:val="00B760B1"/>
    <w:rsid w:val="00B8674E"/>
    <w:rsid w:val="00C55991"/>
    <w:rsid w:val="00CB5C49"/>
    <w:rsid w:val="00CC3CF3"/>
    <w:rsid w:val="00CC4A49"/>
    <w:rsid w:val="00D04943"/>
    <w:rsid w:val="00D5186D"/>
    <w:rsid w:val="00D67CAA"/>
    <w:rsid w:val="00D8611B"/>
    <w:rsid w:val="00D91BDC"/>
    <w:rsid w:val="00DC6154"/>
    <w:rsid w:val="00DF235F"/>
    <w:rsid w:val="00E256E4"/>
    <w:rsid w:val="00E74098"/>
    <w:rsid w:val="00ED56B3"/>
    <w:rsid w:val="00F002B4"/>
    <w:rsid w:val="00F00718"/>
    <w:rsid w:val="00F01F0B"/>
    <w:rsid w:val="00F53249"/>
    <w:rsid w:val="00F77848"/>
    <w:rsid w:val="00FC25EF"/>
    <w:rsid w:val="00FD0F4F"/>
    <w:rsid w:val="00FD4300"/>
    <w:rsid w:val="00FF018C"/>
    <w:rsid w:val="00FF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5B36"/>
    <w:pPr>
      <w:ind w:left="720"/>
      <w:contextualSpacing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5B36"/>
    <w:pPr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6AA1688-274B-4B09-8A21-2D002E76BF4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97</TotalTime>
  <Pages>4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User</cp:lastModifiedBy>
  <cp:revision>100</cp:revision>
  <dcterms:created xsi:type="dcterms:W3CDTF">2016-08-01T13:01:00Z</dcterms:created>
  <dcterms:modified xsi:type="dcterms:W3CDTF">2017-11-10T15:41:00Z</dcterms:modified>
</cp:coreProperties>
</file>